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1B" w:rsidRDefault="0066171B" w:rsidP="00270A3F">
      <w:pPr>
        <w:pStyle w:val="Title"/>
        <w:jc w:val="right"/>
        <w:rPr>
          <w:rFonts w:ascii="Franklin Gothic Book" w:hAnsi="Franklin Gothic Book" w:cs="Arial"/>
          <w:b/>
          <w:noProof/>
          <w:sz w:val="36"/>
          <w:szCs w:val="36"/>
        </w:rPr>
      </w:pPr>
      <w:r>
        <w:rPr>
          <w:rFonts w:ascii="Franklin Gothic Book" w:hAnsi="Franklin Gothic Book" w:cs="Arial"/>
          <w:b/>
          <w:noProof/>
          <w:sz w:val="36"/>
          <w:szCs w:val="36"/>
        </w:rPr>
        <w:drawing>
          <wp:inline distT="0" distB="0" distL="0" distR="0" wp14:anchorId="4630CD8D" wp14:editId="594A7901">
            <wp:extent cx="1926590" cy="58983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58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A3F" w:rsidRDefault="0073083A" w:rsidP="00270A3F">
      <w:pPr>
        <w:pStyle w:val="Title"/>
        <w:jc w:val="right"/>
        <w:rPr>
          <w:rFonts w:ascii="Franklin Gothic Book" w:hAnsi="Franklin Gothic Book" w:cs="Arial"/>
          <w:b/>
          <w:noProof/>
          <w:sz w:val="36"/>
          <w:szCs w:val="36"/>
        </w:rPr>
      </w:pPr>
      <w:r>
        <w:rPr>
          <w:rFonts w:ascii="Franklin Gothic Book" w:hAnsi="Franklin Gothic Book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6CBD" wp14:editId="15777D7B">
                <wp:simplePos x="0" y="0"/>
                <wp:positionH relativeFrom="column">
                  <wp:posOffset>-179733</wp:posOffset>
                </wp:positionH>
                <wp:positionV relativeFrom="paragraph">
                  <wp:posOffset>1270</wp:posOffset>
                </wp:positionV>
                <wp:extent cx="3946525" cy="131991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525" cy="1319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799" w:rsidRDefault="00E54799">
                            <w:pPr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</w:p>
                          <w:p w:rsidR="00E54799" w:rsidRDefault="00E54799">
                            <w:pPr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  <w:t>Further Degree Grant</w:t>
                            </w:r>
                          </w:p>
                          <w:p w:rsidR="00E54799" w:rsidRPr="007C5E0A" w:rsidRDefault="00E54799" w:rsidP="0073083A">
                            <w:pPr>
                              <w:spacing w:before="120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4.15pt;margin-top:.1pt;width:310.75pt;height:10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" fillcolor="white [3201]" stroked="f" strokeweight=".5pt">
                <v:textbox>
                  <w:txbxContent>
                    <w:p w:rsidR="00E54799" w:rsidRDefault="00E54799">
                      <w:pPr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</w:p>
                    <w:p w:rsidR="00E54799" w:rsidRDefault="00E54799">
                      <w:pPr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  <w:sz w:val="48"/>
                          <w:szCs w:val="48"/>
                        </w:rPr>
                        <w:t>Further Degree Grant</w:t>
                      </w:r>
                    </w:p>
                    <w:p w:rsidR="00E54799" w:rsidRPr="007C5E0A" w:rsidRDefault="00E54799" w:rsidP="0073083A">
                      <w:pPr>
                        <w:spacing w:before="120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9122F8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  <w:r>
        <w:rPr>
          <w:rFonts w:ascii="Franklin Gothic Book" w:hAnsi="Franklin Gothic Book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81B31" wp14:editId="70A82068">
                <wp:simplePos x="0" y="0"/>
                <wp:positionH relativeFrom="column">
                  <wp:posOffset>-97790</wp:posOffset>
                </wp:positionH>
                <wp:positionV relativeFrom="paragraph">
                  <wp:posOffset>26670</wp:posOffset>
                </wp:positionV>
                <wp:extent cx="6273800" cy="0"/>
                <wp:effectExtent l="0" t="0" r="127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8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pt,2.1pt" to="486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" strokecolor="#44546a [3215]" strokeweight="1.25pt">
                <v:stroke joinstyle="miter"/>
              </v:line>
            </w:pict>
          </mc:Fallback>
        </mc:AlternateContent>
      </w:r>
    </w:p>
    <w:p w:rsidR="007D6F04" w:rsidRDefault="007D6F04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Pr="00E36B19" w:rsidRDefault="007C5E0A" w:rsidP="007D6F04">
      <w:pPr>
        <w:pStyle w:val="Title"/>
        <w:jc w:val="left"/>
        <w:rPr>
          <w:rFonts w:ascii="Franklin Gothic Book" w:hAnsi="Franklin Gothic Book" w:cs="Arial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54"/>
        <w:tblW w:w="9896" w:type="dxa"/>
        <w:tblBorders>
          <w:top w:val="single" w:sz="8" w:space="0" w:color="44546A" w:themeColor="text2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"/>
        <w:gridCol w:w="2056"/>
        <w:gridCol w:w="1488"/>
        <w:gridCol w:w="162"/>
        <w:gridCol w:w="830"/>
        <w:gridCol w:w="142"/>
        <w:gridCol w:w="142"/>
        <w:gridCol w:w="535"/>
        <w:gridCol w:w="3299"/>
      </w:tblGrid>
      <w:tr w:rsidR="00A81269" w:rsidTr="00E36B19">
        <w:trPr>
          <w:trHeight w:val="454"/>
        </w:trPr>
        <w:tc>
          <w:tcPr>
            <w:tcW w:w="1101" w:type="dxa"/>
            <w:tcBorders>
              <w:top w:val="single" w:sz="6" w:space="0" w:color="44546A" w:themeColor="text2"/>
            </w:tcBorders>
            <w:vAlign w:val="center"/>
          </w:tcPr>
          <w:p w:rsidR="00A81269" w:rsidRPr="00DE76F7" w:rsidRDefault="00A81269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 Name:</w:t>
            </w:r>
          </w:p>
        </w:tc>
        <w:sdt>
          <w:sdtPr>
            <w:rPr>
              <w:rFonts w:asciiTheme="minorHAnsi" w:hAnsiTheme="minorHAnsi" w:cs="Arial"/>
              <w:b/>
            </w:rPr>
            <w:id w:val="-101028529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9"/>
                <w:tcBorders>
                  <w:top w:val="single" w:sz="6" w:space="0" w:color="44546A" w:themeColor="text2"/>
                </w:tcBorders>
                <w:vAlign w:val="center"/>
              </w:tcPr>
              <w:p w:rsidR="00A81269" w:rsidRPr="00DE76F7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A81269" w:rsidTr="00A81269">
        <w:trPr>
          <w:trHeight w:val="454"/>
        </w:trPr>
        <w:tc>
          <w:tcPr>
            <w:tcW w:w="1101" w:type="dxa"/>
            <w:tcBorders>
              <w:top w:val="nil"/>
            </w:tcBorders>
            <w:vAlign w:val="center"/>
          </w:tcPr>
          <w:p w:rsidR="00A81269" w:rsidRDefault="00A81269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Address:</w:t>
            </w:r>
          </w:p>
        </w:tc>
        <w:sdt>
          <w:sdtPr>
            <w:rPr>
              <w:rFonts w:asciiTheme="minorHAnsi" w:hAnsiTheme="minorHAnsi" w:cs="Arial"/>
              <w:b/>
            </w:rPr>
            <w:id w:val="-1426953713"/>
            <w:placeholder>
              <w:docPart w:val="DefaultPlaceholder_1082065158"/>
            </w:placeholder>
            <w:showingPlcHdr/>
            <w:text w:multiLine="1"/>
          </w:sdtPr>
          <w:sdtEndPr/>
          <w:sdtContent>
            <w:tc>
              <w:tcPr>
                <w:tcW w:w="8795" w:type="dxa"/>
                <w:gridSpan w:val="9"/>
                <w:tcBorders>
                  <w:top w:val="nil"/>
                </w:tcBorders>
                <w:vAlign w:val="center"/>
              </w:tcPr>
              <w:p w:rsidR="00A81269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A81269" w:rsidTr="00A81269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p w:rsidR="00A81269" w:rsidRDefault="00A81269" w:rsidP="00A81269">
            <w:pPr>
              <w:rPr>
                <w:rFonts w:asciiTheme="minorHAnsi" w:hAnsiTheme="minorHAnsi" w:cs="Arial"/>
                <w:b/>
              </w:rPr>
            </w:pPr>
          </w:p>
        </w:tc>
      </w:tr>
      <w:tr w:rsidR="00A81269" w:rsidTr="00A81269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p w:rsidR="00A81269" w:rsidRDefault="00A81269" w:rsidP="00A81269">
            <w:pPr>
              <w:rPr>
                <w:rFonts w:asciiTheme="minorHAnsi" w:hAnsiTheme="minorHAnsi" w:cs="Arial"/>
                <w:b/>
              </w:rPr>
            </w:pPr>
          </w:p>
        </w:tc>
      </w:tr>
      <w:tr w:rsidR="00A81269" w:rsidTr="00A81269">
        <w:trPr>
          <w:trHeight w:val="454"/>
        </w:trPr>
        <w:tc>
          <w:tcPr>
            <w:tcW w:w="1101" w:type="dxa"/>
            <w:tcBorders>
              <w:top w:val="nil"/>
            </w:tcBorders>
            <w:vAlign w:val="center"/>
          </w:tcPr>
          <w:p w:rsidR="00A81269" w:rsidRDefault="00A81269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Email:</w:t>
            </w:r>
          </w:p>
        </w:tc>
        <w:sdt>
          <w:sdtPr>
            <w:rPr>
              <w:rFonts w:asciiTheme="minorHAnsi" w:hAnsiTheme="minorHAnsi" w:cs="Arial"/>
              <w:b/>
            </w:rPr>
            <w:id w:val="-101683875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9"/>
                <w:tcBorders>
                  <w:top w:val="nil"/>
                </w:tcBorders>
                <w:vAlign w:val="center"/>
              </w:tcPr>
              <w:p w:rsidR="00A81269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A6471D" w:rsidTr="00A6471D">
        <w:trPr>
          <w:trHeight w:val="454"/>
        </w:trPr>
        <w:tc>
          <w:tcPr>
            <w:tcW w:w="1101" w:type="dxa"/>
            <w:tcBorders>
              <w:top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Tel:</w:t>
            </w:r>
          </w:p>
        </w:tc>
        <w:sdt>
          <w:sdtPr>
            <w:rPr>
              <w:rFonts w:asciiTheme="minorHAnsi" w:hAnsiTheme="minorHAnsi" w:cs="Arial"/>
              <w:b/>
            </w:rPr>
            <w:id w:val="-139549874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47" w:type="dxa"/>
                <w:gridSpan w:val="4"/>
                <w:tcBorders>
                  <w:top w:val="nil"/>
                </w:tcBorders>
                <w:vAlign w:val="center"/>
              </w:tcPr>
              <w:p w:rsidR="00A6471D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tc>
          <w:tcPr>
            <w:tcW w:w="1114" w:type="dxa"/>
            <w:gridSpan w:val="3"/>
            <w:tcBorders>
              <w:top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Alt. Tel:</w:t>
            </w:r>
          </w:p>
        </w:tc>
        <w:sdt>
          <w:sdtPr>
            <w:rPr>
              <w:rFonts w:asciiTheme="minorHAnsi" w:hAnsiTheme="minorHAnsi" w:cs="Arial"/>
              <w:b/>
            </w:rPr>
            <w:id w:val="-173198291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34" w:type="dxa"/>
                <w:gridSpan w:val="2"/>
                <w:tcBorders>
                  <w:top w:val="nil"/>
                </w:tcBorders>
                <w:vAlign w:val="center"/>
              </w:tcPr>
              <w:p w:rsidR="00A6471D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A6471D" w:rsidTr="00A6471D">
        <w:trPr>
          <w:trHeight w:val="454"/>
        </w:trPr>
        <w:tc>
          <w:tcPr>
            <w:tcW w:w="3298" w:type="dxa"/>
            <w:gridSpan w:val="3"/>
            <w:tcBorders>
              <w:top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Date of Ordination as Deacon:     </w:t>
            </w:r>
          </w:p>
        </w:tc>
        <w:tc>
          <w:tcPr>
            <w:tcW w:w="2764" w:type="dxa"/>
            <w:gridSpan w:val="5"/>
            <w:tcBorders>
              <w:top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</w:p>
        </w:tc>
        <w:sdt>
          <w:sdtPr>
            <w:rPr>
              <w:rFonts w:asciiTheme="minorHAnsi" w:hAnsiTheme="minorHAnsi" w:cs="Arial"/>
              <w:b/>
            </w:rPr>
            <w:id w:val="-47114254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34" w:type="dxa"/>
                <w:gridSpan w:val="2"/>
                <w:tcBorders>
                  <w:top w:val="nil"/>
                </w:tcBorders>
                <w:vAlign w:val="center"/>
              </w:tcPr>
              <w:p w:rsidR="00A6471D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A6471D" w:rsidTr="00A6471D">
        <w:trPr>
          <w:trHeight w:val="454"/>
        </w:trPr>
        <w:tc>
          <w:tcPr>
            <w:tcW w:w="5778" w:type="dxa"/>
            <w:gridSpan w:val="6"/>
            <w:tcBorders>
              <w:top w:val="nil"/>
              <w:bottom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Date of staring current appointment in this Diocese: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  <w:vAlign w:val="center"/>
          </w:tcPr>
          <w:p w:rsidR="00A6471D" w:rsidRDefault="00A6471D" w:rsidP="00A81269">
            <w:pPr>
              <w:rPr>
                <w:rFonts w:asciiTheme="minorHAnsi" w:hAnsiTheme="minorHAnsi" w:cs="Arial"/>
                <w:b/>
              </w:rPr>
            </w:pPr>
          </w:p>
        </w:tc>
        <w:sdt>
          <w:sdtPr>
            <w:rPr>
              <w:rFonts w:asciiTheme="minorHAnsi" w:hAnsiTheme="minorHAnsi" w:cs="Arial"/>
              <w:b/>
            </w:rPr>
            <w:id w:val="-9809647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34" w:type="dxa"/>
                <w:gridSpan w:val="2"/>
                <w:tcBorders>
                  <w:top w:val="nil"/>
                  <w:bottom w:val="nil"/>
                </w:tcBorders>
                <w:vAlign w:val="center"/>
              </w:tcPr>
              <w:p w:rsidR="00A6471D" w:rsidRDefault="00A6471D" w:rsidP="00A81269">
                <w:pPr>
                  <w:rPr>
                    <w:rFonts w:asciiTheme="minorHAnsi" w:hAnsiTheme="minorHAnsi" w:cs="Arial"/>
                    <w:b/>
                  </w:rPr>
                </w:pPr>
                <w:r w:rsidRPr="00A6471D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22188F" w:rsidTr="004F1956">
        <w:trPr>
          <w:trHeight w:val="180"/>
        </w:trPr>
        <w:tc>
          <w:tcPr>
            <w:tcW w:w="9896" w:type="dxa"/>
            <w:gridSpan w:val="10"/>
            <w:tcBorders>
              <w:top w:val="nil"/>
              <w:bottom w:val="single" w:sz="6" w:space="0" w:color="44546A" w:themeColor="text2"/>
            </w:tcBorders>
            <w:vAlign w:val="center"/>
          </w:tcPr>
          <w:p w:rsidR="0022188F" w:rsidRPr="00DE76F7" w:rsidRDefault="0022188F" w:rsidP="0022188F">
            <w:pPr>
              <w:rPr>
                <w:rFonts w:asciiTheme="minorHAnsi" w:hAnsiTheme="minorHAnsi" w:cs="Arial"/>
                <w:b/>
              </w:rPr>
            </w:pPr>
          </w:p>
        </w:tc>
      </w:tr>
      <w:tr w:rsidR="0022188F" w:rsidTr="004F1956">
        <w:trPr>
          <w:trHeight w:val="454"/>
        </w:trPr>
        <w:tc>
          <w:tcPr>
            <w:tcW w:w="9896" w:type="dxa"/>
            <w:gridSpan w:val="10"/>
            <w:tcBorders>
              <w:top w:val="single" w:sz="6" w:space="0" w:color="44546A" w:themeColor="text2"/>
              <w:bottom w:val="nil"/>
            </w:tcBorders>
            <w:vAlign w:val="center"/>
          </w:tcPr>
          <w:p w:rsidR="0022188F" w:rsidRPr="00A6471D" w:rsidRDefault="00A6471D" w:rsidP="001F1BDA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Please </w:t>
            </w:r>
            <w:r w:rsidR="001F1BDA">
              <w:rPr>
                <w:rFonts w:asciiTheme="minorHAnsi" w:hAnsiTheme="minorHAnsi" w:cs="Arial"/>
                <w:b/>
              </w:rPr>
              <w:t>give details of proposed course of study and dates, together with details of your interest in this area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22188F" w:rsidTr="001F1BDA">
        <w:trPr>
          <w:trHeight w:val="1122"/>
        </w:trPr>
        <w:tc>
          <w:tcPr>
            <w:tcW w:w="9896" w:type="dxa"/>
            <w:gridSpan w:val="10"/>
            <w:tcBorders>
              <w:top w:val="nil"/>
              <w:bottom w:val="single" w:sz="8" w:space="0" w:color="44546A" w:themeColor="text2"/>
            </w:tcBorders>
          </w:tcPr>
          <w:sdt>
            <w:sdtPr>
              <w:rPr>
                <w:rFonts w:asciiTheme="minorHAnsi" w:hAnsiTheme="minorHAnsi" w:cs="Arial"/>
              </w:rPr>
              <w:id w:val="-1204252614"/>
              <w:placeholder>
                <w:docPart w:val="1127D64FE1264DEFBA23448559406405"/>
              </w:placeholder>
              <w:showingPlcHdr/>
              <w:text w:multiLine="1"/>
            </w:sdtPr>
            <w:sdtEndPr/>
            <w:sdtContent>
              <w:p w:rsidR="0022188F" w:rsidRDefault="0022188F" w:rsidP="0022188F">
                <w:pPr>
                  <w:rPr>
                    <w:rFonts w:asciiTheme="minorHAnsi" w:hAnsiTheme="minorHAnsi" w:cs="Arial"/>
                  </w:rPr>
                </w:pPr>
                <w:r w:rsidRPr="0047146B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sdtContent>
          </w:sdt>
          <w:p w:rsidR="0022188F" w:rsidRDefault="0022188F" w:rsidP="0022188F">
            <w:pPr>
              <w:rPr>
                <w:rFonts w:asciiTheme="minorHAnsi" w:hAnsiTheme="minorHAnsi" w:cs="Arial"/>
              </w:rPr>
            </w:pPr>
          </w:p>
          <w:p w:rsidR="0022188F" w:rsidRDefault="0022188F" w:rsidP="0022188F">
            <w:pPr>
              <w:rPr>
                <w:rFonts w:asciiTheme="minorHAnsi" w:hAnsiTheme="minorHAnsi" w:cs="Arial"/>
              </w:rPr>
            </w:pPr>
          </w:p>
          <w:p w:rsidR="00E61F78" w:rsidRPr="0030257F" w:rsidRDefault="00E61F78" w:rsidP="001F1BDA">
            <w:pPr>
              <w:rPr>
                <w:rFonts w:asciiTheme="minorHAnsi" w:hAnsiTheme="minorHAnsi" w:cs="Arial"/>
              </w:rPr>
            </w:pPr>
          </w:p>
        </w:tc>
      </w:tr>
      <w:tr w:rsidR="00BA4E17" w:rsidTr="001B34CE">
        <w:trPr>
          <w:trHeight w:val="454"/>
        </w:trPr>
        <w:tc>
          <w:tcPr>
            <w:tcW w:w="9896" w:type="dxa"/>
            <w:gridSpan w:val="10"/>
            <w:tcBorders>
              <w:top w:val="single" w:sz="6" w:space="0" w:color="44546A" w:themeColor="text2"/>
            </w:tcBorders>
            <w:vAlign w:val="center"/>
          </w:tcPr>
          <w:p w:rsidR="00BA4E17" w:rsidRPr="001B34CE" w:rsidRDefault="00BA4E17" w:rsidP="001B34CE">
            <w:pPr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Costs</w:t>
            </w:r>
          </w:p>
        </w:tc>
      </w:tr>
      <w:tr w:rsidR="00BA4E17" w:rsidTr="001B34CE">
        <w:trPr>
          <w:trHeight w:val="454"/>
        </w:trPr>
        <w:tc>
          <w:tcPr>
            <w:tcW w:w="5920" w:type="dxa"/>
            <w:gridSpan w:val="7"/>
            <w:tcBorders>
              <w:top w:val="nil"/>
            </w:tcBorders>
            <w:vAlign w:val="center"/>
          </w:tcPr>
          <w:p w:rsidR="00BA4E17" w:rsidRDefault="001F1BDA" w:rsidP="001B34CE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Course:</w:t>
            </w:r>
          </w:p>
        </w:tc>
        <w:tc>
          <w:tcPr>
            <w:tcW w:w="3976" w:type="dxa"/>
            <w:gridSpan w:val="3"/>
            <w:tcBorders>
              <w:top w:val="nil"/>
            </w:tcBorders>
            <w:vAlign w:val="center"/>
          </w:tcPr>
          <w:p w:rsidR="00BA4E17" w:rsidRDefault="00BA4E17" w:rsidP="00BA4E17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£  </w:t>
            </w:r>
            <w:sdt>
              <w:sdtPr>
                <w:rPr>
                  <w:rFonts w:asciiTheme="minorHAnsi" w:hAnsiTheme="minorHAnsi" w:cs="Arial"/>
                </w:rPr>
                <w:id w:val="1073320219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BA4E17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BA4E17" w:rsidTr="001B34CE">
        <w:trPr>
          <w:trHeight w:val="454"/>
        </w:trPr>
        <w:tc>
          <w:tcPr>
            <w:tcW w:w="5920" w:type="dxa"/>
            <w:gridSpan w:val="7"/>
            <w:tcBorders>
              <w:top w:val="nil"/>
            </w:tcBorders>
            <w:vAlign w:val="center"/>
          </w:tcPr>
          <w:p w:rsidR="00BA4E17" w:rsidRDefault="001F1BDA" w:rsidP="001B34CE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Travel:</w:t>
            </w:r>
          </w:p>
        </w:tc>
        <w:tc>
          <w:tcPr>
            <w:tcW w:w="3976" w:type="dxa"/>
            <w:gridSpan w:val="3"/>
            <w:tcBorders>
              <w:top w:val="nil"/>
            </w:tcBorders>
            <w:vAlign w:val="center"/>
          </w:tcPr>
          <w:p w:rsidR="00BA4E17" w:rsidRDefault="00BA4E17" w:rsidP="00BA4E17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£  </w:t>
            </w:r>
            <w:sdt>
              <w:sdtPr>
                <w:rPr>
                  <w:rFonts w:asciiTheme="minorHAnsi" w:hAnsiTheme="minorHAnsi" w:cs="Arial"/>
                </w:rPr>
                <w:id w:val="-619219005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BA4E17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BA4E17" w:rsidTr="001F1BDA">
        <w:trPr>
          <w:trHeight w:val="454"/>
        </w:trPr>
        <w:tc>
          <w:tcPr>
            <w:tcW w:w="5920" w:type="dxa"/>
            <w:gridSpan w:val="7"/>
            <w:tcBorders>
              <w:top w:val="nil"/>
            </w:tcBorders>
            <w:vAlign w:val="center"/>
          </w:tcPr>
          <w:p w:rsidR="00BA4E17" w:rsidRDefault="001F1BDA" w:rsidP="001F1BDA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Other Expenditure (please specify):</w:t>
            </w:r>
          </w:p>
        </w:tc>
        <w:tc>
          <w:tcPr>
            <w:tcW w:w="3976" w:type="dxa"/>
            <w:gridSpan w:val="3"/>
            <w:tcBorders>
              <w:top w:val="nil"/>
              <w:bottom w:val="nil"/>
            </w:tcBorders>
            <w:vAlign w:val="center"/>
          </w:tcPr>
          <w:p w:rsidR="00BA4E17" w:rsidRDefault="00BA4E17" w:rsidP="00BA4E17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£  </w:t>
            </w:r>
            <w:sdt>
              <w:sdtPr>
                <w:rPr>
                  <w:rFonts w:asciiTheme="minorHAnsi" w:hAnsiTheme="minorHAnsi" w:cs="Arial"/>
                </w:rPr>
                <w:id w:val="28092773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BA4E17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BA4E17" w:rsidTr="001B34CE">
        <w:tc>
          <w:tcPr>
            <w:tcW w:w="9896" w:type="dxa"/>
            <w:gridSpan w:val="10"/>
            <w:tcBorders>
              <w:top w:val="nil"/>
            </w:tcBorders>
          </w:tcPr>
          <w:p w:rsidR="00BA4E17" w:rsidRDefault="00BA4E17" w:rsidP="0022188F">
            <w:pPr>
              <w:rPr>
                <w:rFonts w:asciiTheme="minorHAnsi" w:hAnsiTheme="minorHAnsi" w:cs="Arial"/>
              </w:rPr>
            </w:pPr>
          </w:p>
        </w:tc>
      </w:tr>
      <w:tr w:rsidR="00BA4E17" w:rsidTr="00BA4E17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p w:rsidR="00BA4E17" w:rsidRPr="001B34CE" w:rsidRDefault="001F1BDA" w:rsidP="00BA4E17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Details of other grants applied for (please be specific):</w:t>
            </w:r>
          </w:p>
        </w:tc>
      </w:tr>
      <w:tr w:rsidR="00BA4E17" w:rsidTr="00BA4E17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sdt>
            <w:sdtPr>
              <w:rPr>
                <w:rFonts w:asciiTheme="minorHAnsi" w:hAnsiTheme="minorHAnsi" w:cs="Arial"/>
              </w:rPr>
              <w:id w:val="1386221035"/>
              <w:placeholder>
                <w:docPart w:val="DefaultPlaceholder_1082065158"/>
              </w:placeholder>
              <w:showingPlcHdr/>
              <w:text w:multiLine="1"/>
            </w:sdtPr>
            <w:sdtEndPr/>
            <w:sdtContent>
              <w:p w:rsidR="00BA4E17" w:rsidRDefault="00BA4E17" w:rsidP="00BA4E17">
                <w:pPr>
                  <w:rPr>
                    <w:rFonts w:asciiTheme="minorHAnsi" w:hAnsiTheme="minorHAnsi" w:cs="Arial"/>
                  </w:rPr>
                </w:pPr>
                <w:r w:rsidRPr="00BA4E17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sdtContent>
          </w:sdt>
          <w:p w:rsidR="00BA4E17" w:rsidRDefault="00BA4E17" w:rsidP="00BA4E17">
            <w:pPr>
              <w:rPr>
                <w:rFonts w:asciiTheme="minorHAnsi" w:hAnsiTheme="minorHAnsi" w:cs="Arial"/>
              </w:rPr>
            </w:pPr>
          </w:p>
          <w:p w:rsidR="00BA4E17" w:rsidRDefault="00BA4E17" w:rsidP="00BA4E17">
            <w:pPr>
              <w:rPr>
                <w:rFonts w:asciiTheme="minorHAnsi" w:hAnsiTheme="minorHAnsi" w:cs="Arial"/>
              </w:rPr>
            </w:pPr>
          </w:p>
          <w:p w:rsidR="00BA4E17" w:rsidRDefault="00BA4E17" w:rsidP="00BA4E17">
            <w:pPr>
              <w:rPr>
                <w:rFonts w:asciiTheme="minorHAnsi" w:hAnsiTheme="minorHAnsi" w:cs="Arial"/>
              </w:rPr>
            </w:pPr>
          </w:p>
        </w:tc>
      </w:tr>
      <w:tr w:rsidR="001F1BDA" w:rsidTr="00533BC2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p w:rsidR="001F1BDA" w:rsidRPr="001B34CE" w:rsidRDefault="001F1BDA" w:rsidP="001F1BDA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Please give details and dates of previous diplomas/degrees:</w:t>
            </w:r>
          </w:p>
        </w:tc>
      </w:tr>
      <w:tr w:rsidR="001F1BDA" w:rsidTr="008616C9">
        <w:trPr>
          <w:trHeight w:val="454"/>
        </w:trPr>
        <w:tc>
          <w:tcPr>
            <w:tcW w:w="9896" w:type="dxa"/>
            <w:gridSpan w:val="10"/>
            <w:tcBorders>
              <w:top w:val="nil"/>
            </w:tcBorders>
            <w:vAlign w:val="center"/>
          </w:tcPr>
          <w:sdt>
            <w:sdtPr>
              <w:rPr>
                <w:rFonts w:asciiTheme="minorHAnsi" w:hAnsiTheme="minorHAnsi" w:cs="Arial"/>
              </w:rPr>
              <w:id w:val="1565905636"/>
              <w:placeholder>
                <w:docPart w:val="3BA09730643D474798A5A666A21158C1"/>
              </w:placeholder>
              <w:showingPlcHdr/>
              <w:text w:multiLine="1"/>
            </w:sdtPr>
            <w:sdtEndPr/>
            <w:sdtContent>
              <w:p w:rsidR="001F1BDA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BA4E17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sdtContent>
          </w:sdt>
          <w:p w:rsidR="001F1BDA" w:rsidRDefault="001F1BDA" w:rsidP="001F1BDA">
            <w:pPr>
              <w:rPr>
                <w:rFonts w:asciiTheme="minorHAnsi" w:hAnsiTheme="minorHAnsi" w:cs="Arial"/>
              </w:rPr>
            </w:pPr>
          </w:p>
          <w:p w:rsidR="001F1BDA" w:rsidRDefault="001F1BDA" w:rsidP="001F1BDA">
            <w:pPr>
              <w:rPr>
                <w:rFonts w:asciiTheme="minorHAnsi" w:hAnsiTheme="minorHAnsi" w:cs="Arial"/>
              </w:rPr>
            </w:pPr>
          </w:p>
          <w:p w:rsidR="001F1BDA" w:rsidRDefault="001F1BDA" w:rsidP="001F1BDA">
            <w:pPr>
              <w:rPr>
                <w:rFonts w:asciiTheme="minorHAnsi" w:hAnsiTheme="minorHAnsi" w:cs="Arial"/>
              </w:rPr>
            </w:pPr>
          </w:p>
        </w:tc>
      </w:tr>
      <w:tr w:rsidR="001F1BDA" w:rsidTr="00D5660A">
        <w:trPr>
          <w:trHeight w:val="454"/>
        </w:trPr>
        <w:tc>
          <w:tcPr>
            <w:tcW w:w="1242" w:type="dxa"/>
            <w:gridSpan w:val="2"/>
            <w:tcBorders>
              <w:top w:val="nil"/>
            </w:tcBorders>
            <w:vAlign w:val="center"/>
          </w:tcPr>
          <w:p w:rsidR="001F1BDA" w:rsidRPr="001B34CE" w:rsidRDefault="001F1BDA" w:rsidP="001F1BDA">
            <w:pPr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lastRenderedPageBreak/>
              <w:t>Signed:</w:t>
            </w:r>
          </w:p>
        </w:tc>
        <w:sdt>
          <w:sdtPr>
            <w:rPr>
              <w:rFonts w:asciiTheme="minorHAnsi" w:hAnsiTheme="minorHAnsi" w:cs="Arial"/>
            </w:rPr>
            <w:id w:val="-1429579916"/>
            <w:placeholder>
              <w:docPart w:val="1D56A43CDA97456B89493C19EBF9070C"/>
            </w:placeholder>
            <w:showingPlcHdr/>
            <w:text/>
          </w:sdtPr>
          <w:sdtEndPr/>
          <w:sdtContent>
            <w:tc>
              <w:tcPr>
                <w:tcW w:w="3544" w:type="dxa"/>
                <w:gridSpan w:val="2"/>
                <w:tcBorders>
                  <w:top w:val="nil"/>
                </w:tcBorders>
                <w:vAlign w:val="center"/>
              </w:tcPr>
              <w:p w:rsidR="001F1BDA" w:rsidRPr="0030257F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47146B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1F1BDA" w:rsidRPr="001B34CE" w:rsidRDefault="001F1BDA" w:rsidP="001F1BDA">
            <w:pPr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Dated:</w:t>
            </w:r>
          </w:p>
        </w:tc>
        <w:sdt>
          <w:sdtPr>
            <w:rPr>
              <w:rFonts w:asciiTheme="minorHAnsi" w:hAnsiTheme="minorHAnsi" w:cs="Arial"/>
            </w:rPr>
            <w:id w:val="-674032817"/>
            <w:placeholder>
              <w:docPart w:val="1D56A43CDA97456B89493C19EBF9070C"/>
            </w:placeholder>
            <w:showingPlcHdr/>
            <w:text/>
          </w:sdtPr>
          <w:sdtEndPr/>
          <w:sdtContent>
            <w:tc>
              <w:tcPr>
                <w:tcW w:w="3976" w:type="dxa"/>
                <w:gridSpan w:val="3"/>
                <w:tcBorders>
                  <w:top w:val="nil"/>
                </w:tcBorders>
                <w:vAlign w:val="center"/>
              </w:tcPr>
              <w:p w:rsidR="001F1BDA" w:rsidRPr="0047146B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47146B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1F1BDA" w:rsidTr="004F1956">
        <w:tc>
          <w:tcPr>
            <w:tcW w:w="9896" w:type="dxa"/>
            <w:gridSpan w:val="10"/>
            <w:tcBorders>
              <w:top w:val="nil"/>
              <w:bottom w:val="single" w:sz="6" w:space="0" w:color="44546A" w:themeColor="text2"/>
            </w:tcBorders>
          </w:tcPr>
          <w:p w:rsidR="001F1BDA" w:rsidRDefault="001F1BDA" w:rsidP="001F1BDA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BDA" w:rsidTr="004F1956">
        <w:trPr>
          <w:trHeight w:val="454"/>
        </w:trPr>
        <w:tc>
          <w:tcPr>
            <w:tcW w:w="9896" w:type="dxa"/>
            <w:gridSpan w:val="10"/>
            <w:tcBorders>
              <w:top w:val="single" w:sz="6" w:space="0" w:color="44546A" w:themeColor="text2"/>
            </w:tcBorders>
            <w:vAlign w:val="center"/>
          </w:tcPr>
          <w:p w:rsidR="001F1BDA" w:rsidRPr="001B34CE" w:rsidRDefault="001F1BDA" w:rsidP="001F1BDA">
            <w:pPr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Any agreed grant will be paid direct to your bank account via BACS.</w:t>
            </w:r>
          </w:p>
        </w:tc>
      </w:tr>
      <w:tr w:rsidR="001F1BDA" w:rsidTr="004F1956">
        <w:trPr>
          <w:trHeight w:val="247"/>
        </w:trPr>
        <w:tc>
          <w:tcPr>
            <w:tcW w:w="3298" w:type="dxa"/>
            <w:gridSpan w:val="3"/>
            <w:tcBorders>
              <w:top w:val="nil"/>
              <w:bottom w:val="nil"/>
            </w:tcBorders>
          </w:tcPr>
          <w:p w:rsidR="001F1BDA" w:rsidRPr="001B34CE" w:rsidRDefault="001F1BDA" w:rsidP="001F1BDA">
            <w:pPr>
              <w:jc w:val="both"/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Payable to:</w:t>
            </w:r>
          </w:p>
        </w:tc>
        <w:tc>
          <w:tcPr>
            <w:tcW w:w="3299" w:type="dxa"/>
            <w:gridSpan w:val="6"/>
            <w:tcBorders>
              <w:top w:val="nil"/>
              <w:bottom w:val="nil"/>
            </w:tcBorders>
          </w:tcPr>
          <w:p w:rsidR="001F1BDA" w:rsidRPr="001B34CE" w:rsidRDefault="001F1BDA" w:rsidP="001F1BDA">
            <w:pPr>
              <w:jc w:val="both"/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Sort Code: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1BDA" w:rsidRPr="001B34CE" w:rsidRDefault="001F1BDA" w:rsidP="001F1BDA">
            <w:pPr>
              <w:jc w:val="both"/>
              <w:rPr>
                <w:rFonts w:asciiTheme="minorHAnsi" w:hAnsiTheme="minorHAnsi" w:cs="Arial"/>
                <w:b/>
              </w:rPr>
            </w:pPr>
            <w:r w:rsidRPr="001B34CE">
              <w:rPr>
                <w:rFonts w:asciiTheme="minorHAnsi" w:hAnsiTheme="minorHAnsi" w:cs="Arial"/>
                <w:b/>
              </w:rPr>
              <w:t>Account No:</w:t>
            </w:r>
          </w:p>
        </w:tc>
      </w:tr>
      <w:tr w:rsidR="001F1BDA" w:rsidTr="00FD7E06">
        <w:trPr>
          <w:trHeight w:val="454"/>
        </w:trPr>
        <w:sdt>
          <w:sdtPr>
            <w:rPr>
              <w:rFonts w:asciiTheme="minorHAnsi" w:hAnsiTheme="minorHAnsi" w:cs="Arial"/>
            </w:rPr>
            <w:id w:val="-1575731470"/>
            <w:placeholder>
              <w:docPart w:val="AD3AD0E7B3B34005883723A344A16E0A"/>
            </w:placeholder>
            <w:showingPlcHdr/>
            <w:text/>
          </w:sdtPr>
          <w:sdtEndPr/>
          <w:sdtContent>
            <w:tc>
              <w:tcPr>
                <w:tcW w:w="3298" w:type="dxa"/>
                <w:gridSpan w:val="3"/>
                <w:tcBorders>
                  <w:top w:val="nil"/>
                  <w:bottom w:val="nil"/>
                </w:tcBorders>
                <w:vAlign w:val="center"/>
              </w:tcPr>
              <w:p w:rsidR="001F1BDA" w:rsidRPr="0030257F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4F1956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 w:cs="Arial"/>
            </w:rPr>
            <w:id w:val="407345888"/>
            <w:placeholder>
              <w:docPart w:val="AD3AD0E7B3B34005883723A344A16E0A"/>
            </w:placeholder>
            <w:showingPlcHdr/>
            <w:text/>
          </w:sdtPr>
          <w:sdtEndPr/>
          <w:sdtContent>
            <w:tc>
              <w:tcPr>
                <w:tcW w:w="3299" w:type="dxa"/>
                <w:gridSpan w:val="6"/>
                <w:tcBorders>
                  <w:top w:val="nil"/>
                  <w:bottom w:val="nil"/>
                </w:tcBorders>
                <w:vAlign w:val="center"/>
              </w:tcPr>
              <w:p w:rsidR="001F1BDA" w:rsidRPr="0030257F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4F1956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 w:cs="Arial"/>
            </w:rPr>
            <w:id w:val="-2015287921"/>
            <w:placeholder>
              <w:docPart w:val="AD3AD0E7B3B34005883723A344A16E0A"/>
            </w:placeholder>
            <w:showingPlcHdr/>
            <w:text/>
          </w:sdtPr>
          <w:sdtEndPr/>
          <w:sdtContent>
            <w:tc>
              <w:tcPr>
                <w:tcW w:w="3299" w:type="dxa"/>
                <w:tcBorders>
                  <w:top w:val="nil"/>
                  <w:bottom w:val="nil"/>
                </w:tcBorders>
                <w:vAlign w:val="center"/>
              </w:tcPr>
              <w:p w:rsidR="001F1BDA" w:rsidRPr="0030257F" w:rsidRDefault="001F1BDA" w:rsidP="001F1BDA">
                <w:pPr>
                  <w:rPr>
                    <w:rFonts w:asciiTheme="minorHAnsi" w:hAnsiTheme="minorHAnsi" w:cs="Arial"/>
                  </w:rPr>
                </w:pPr>
                <w:r w:rsidRPr="004F1956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1F1BDA" w:rsidTr="007D6F04">
        <w:trPr>
          <w:trHeight w:val="807"/>
        </w:trPr>
        <w:tc>
          <w:tcPr>
            <w:tcW w:w="9896" w:type="dxa"/>
            <w:gridSpan w:val="10"/>
            <w:tcBorders>
              <w:top w:val="nil"/>
              <w:bottom w:val="single" w:sz="6" w:space="0" w:color="44546A" w:themeColor="text2"/>
            </w:tcBorders>
          </w:tcPr>
          <w:p w:rsidR="001F1BDA" w:rsidRPr="0030257F" w:rsidRDefault="001F1BDA" w:rsidP="001F1BDA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F1BDA" w:rsidTr="004F1956">
        <w:trPr>
          <w:trHeight w:val="246"/>
        </w:trPr>
        <w:tc>
          <w:tcPr>
            <w:tcW w:w="9896" w:type="dxa"/>
            <w:gridSpan w:val="10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</w:tcPr>
          <w:p w:rsidR="001F1BDA" w:rsidRPr="004F1956" w:rsidRDefault="001F1BDA" w:rsidP="001F1BDA">
            <w:pPr>
              <w:jc w:val="both"/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0"/>
                <w:szCs w:val="20"/>
              </w:rPr>
              <w:t>FOR OFFICE USE ONLY</w:t>
            </w:r>
          </w:p>
        </w:tc>
      </w:tr>
      <w:tr w:rsidR="001F1BDA" w:rsidTr="004F1956">
        <w:trPr>
          <w:trHeight w:val="247"/>
        </w:trPr>
        <w:tc>
          <w:tcPr>
            <w:tcW w:w="3298" w:type="dxa"/>
            <w:gridSpan w:val="3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1F1BDA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Finance Cost Code:</w:t>
            </w:r>
          </w:p>
        </w:tc>
        <w:tc>
          <w:tcPr>
            <w:tcW w:w="6598" w:type="dxa"/>
            <w:gridSpan w:val="7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EA2A38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64</w:t>
            </w:r>
            <w:r w:rsidR="00EA2A38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33</w:t>
            </w: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 xml:space="preserve">UA-04TRAI </w:t>
            </w:r>
            <w:r w:rsidR="006A60F5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 xml:space="preserve">/ 6420UA-04TRAI </w:t>
            </w:r>
            <w:r w:rsidR="006A60F5" w:rsidRPr="006A60F5">
              <w:rPr>
                <w:rFonts w:asciiTheme="minorHAnsi" w:hAnsiTheme="minorHAnsi" w:cs="Arial"/>
                <w:color w:val="8496B0" w:themeColor="text2" w:themeTint="99"/>
                <w:sz w:val="22"/>
                <w:szCs w:val="22"/>
              </w:rPr>
              <w:t>(IME)</w:t>
            </w:r>
            <w:bookmarkStart w:id="0" w:name="_GoBack"/>
            <w:bookmarkEnd w:id="0"/>
          </w:p>
        </w:tc>
      </w:tr>
      <w:tr w:rsidR="001F1BDA" w:rsidTr="004F1956">
        <w:trPr>
          <w:trHeight w:val="246"/>
        </w:trPr>
        <w:tc>
          <w:tcPr>
            <w:tcW w:w="3298" w:type="dxa"/>
            <w:gridSpan w:val="3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1F1BDA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Training Grant:</w:t>
            </w:r>
          </w:p>
        </w:tc>
        <w:tc>
          <w:tcPr>
            <w:tcW w:w="6598" w:type="dxa"/>
            <w:gridSpan w:val="7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1F1BDA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£</w:t>
            </w:r>
          </w:p>
        </w:tc>
      </w:tr>
      <w:tr w:rsidR="001F1BDA" w:rsidTr="004F1956">
        <w:trPr>
          <w:trHeight w:val="624"/>
        </w:trPr>
        <w:tc>
          <w:tcPr>
            <w:tcW w:w="3298" w:type="dxa"/>
            <w:gridSpan w:val="3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1F1BDA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Signed Training Team Leader:</w:t>
            </w:r>
          </w:p>
        </w:tc>
        <w:tc>
          <w:tcPr>
            <w:tcW w:w="6598" w:type="dxa"/>
            <w:gridSpan w:val="7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D5660A" w:rsidRDefault="001F1BDA" w:rsidP="001F1BDA">
            <w:pPr>
              <w:rPr>
                <w:rFonts w:asciiTheme="minorHAnsi" w:hAnsiTheme="minorHAnsi" w:cs="Arial"/>
                <w:b/>
                <w:color w:val="44546A" w:themeColor="text2"/>
                <w:sz w:val="22"/>
                <w:szCs w:val="22"/>
              </w:rPr>
            </w:pPr>
          </w:p>
        </w:tc>
      </w:tr>
      <w:tr w:rsidR="001F1BDA" w:rsidTr="00FD7E06">
        <w:trPr>
          <w:trHeight w:val="246"/>
        </w:trPr>
        <w:tc>
          <w:tcPr>
            <w:tcW w:w="3298" w:type="dxa"/>
            <w:gridSpan w:val="3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4F1956" w:rsidRDefault="001F1BDA" w:rsidP="001F1BDA">
            <w:pPr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</w:pPr>
            <w:r w:rsidRPr="004F1956">
              <w:rPr>
                <w:rFonts w:asciiTheme="minorHAnsi" w:hAnsiTheme="minorHAnsi" w:cs="Arial"/>
                <w:color w:val="44546A" w:themeColor="text2"/>
                <w:sz w:val="22"/>
                <w:szCs w:val="22"/>
              </w:rPr>
              <w:t>Date:</w:t>
            </w:r>
          </w:p>
        </w:tc>
        <w:tc>
          <w:tcPr>
            <w:tcW w:w="6598" w:type="dxa"/>
            <w:gridSpan w:val="7"/>
            <w:tcBorders>
              <w:top w:val="single" w:sz="6" w:space="0" w:color="44546A" w:themeColor="text2"/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  <w:vAlign w:val="center"/>
          </w:tcPr>
          <w:p w:rsidR="001F1BDA" w:rsidRPr="00D5660A" w:rsidRDefault="001F1BDA" w:rsidP="001F1BDA">
            <w:pPr>
              <w:rPr>
                <w:rFonts w:asciiTheme="minorHAnsi" w:hAnsiTheme="minorHAnsi" w:cs="Arial"/>
                <w:b/>
                <w:color w:val="44546A" w:themeColor="text2"/>
                <w:sz w:val="22"/>
                <w:szCs w:val="22"/>
              </w:rPr>
            </w:pPr>
          </w:p>
        </w:tc>
      </w:tr>
      <w:tr w:rsidR="001F1BDA" w:rsidTr="00FD7E06">
        <w:trPr>
          <w:trHeight w:val="246"/>
        </w:trPr>
        <w:tc>
          <w:tcPr>
            <w:tcW w:w="3298" w:type="dxa"/>
            <w:gridSpan w:val="3"/>
            <w:tcBorders>
              <w:top w:val="single" w:sz="6" w:space="0" w:color="44546A" w:themeColor="text2"/>
              <w:left w:val="nil"/>
              <w:bottom w:val="nil"/>
              <w:right w:val="nil"/>
            </w:tcBorders>
          </w:tcPr>
          <w:p w:rsidR="001F1BDA" w:rsidRPr="00D5660A" w:rsidRDefault="001F1BDA" w:rsidP="001F1BDA">
            <w:pPr>
              <w:rPr>
                <w:rFonts w:asciiTheme="minorHAnsi" w:hAnsiTheme="minorHAnsi" w:cs="Arial"/>
                <w:b/>
                <w:color w:val="44546A" w:themeColor="text2"/>
                <w:sz w:val="22"/>
                <w:szCs w:val="22"/>
              </w:rPr>
            </w:pPr>
          </w:p>
        </w:tc>
        <w:tc>
          <w:tcPr>
            <w:tcW w:w="6598" w:type="dxa"/>
            <w:gridSpan w:val="7"/>
            <w:tcBorders>
              <w:top w:val="single" w:sz="6" w:space="0" w:color="44546A" w:themeColor="text2"/>
              <w:left w:val="nil"/>
              <w:bottom w:val="nil"/>
              <w:right w:val="nil"/>
            </w:tcBorders>
          </w:tcPr>
          <w:p w:rsidR="001F1BDA" w:rsidRPr="00D5660A" w:rsidRDefault="001F1BDA" w:rsidP="001F1BDA">
            <w:pPr>
              <w:rPr>
                <w:rFonts w:asciiTheme="minorHAnsi" w:hAnsiTheme="minorHAnsi" w:cs="Arial"/>
                <w:b/>
                <w:color w:val="44546A" w:themeColor="text2"/>
                <w:sz w:val="22"/>
                <w:szCs w:val="22"/>
              </w:rPr>
            </w:pPr>
          </w:p>
        </w:tc>
      </w:tr>
    </w:tbl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0257F">
      <w:pPr>
        <w:pStyle w:val="Title"/>
        <w:jc w:val="left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1724F">
      <w:pPr>
        <w:pStyle w:val="Title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0257F">
      <w:pPr>
        <w:pStyle w:val="Title"/>
        <w:jc w:val="left"/>
        <w:rPr>
          <w:rFonts w:ascii="Franklin Gothic Book" w:hAnsi="Franklin Gothic Book" w:cs="Arial"/>
          <w:b/>
          <w:sz w:val="24"/>
          <w:szCs w:val="24"/>
        </w:rPr>
      </w:pPr>
    </w:p>
    <w:p w:rsidR="007C5E0A" w:rsidRDefault="007C5E0A" w:rsidP="0030257F">
      <w:pPr>
        <w:pStyle w:val="Title"/>
        <w:jc w:val="left"/>
        <w:rPr>
          <w:rFonts w:ascii="Franklin Gothic Book" w:hAnsi="Franklin Gothic Book" w:cs="Arial"/>
          <w:b/>
          <w:sz w:val="32"/>
          <w:szCs w:val="32"/>
        </w:rPr>
      </w:pPr>
    </w:p>
    <w:p w:rsidR="0047146B" w:rsidRPr="0030257F" w:rsidRDefault="0047146B" w:rsidP="0030257F">
      <w:pPr>
        <w:pStyle w:val="Title"/>
        <w:jc w:val="left"/>
        <w:rPr>
          <w:rFonts w:ascii="Franklin Gothic Book" w:hAnsi="Franklin Gothic Book" w:cs="Arial"/>
          <w:b/>
          <w:sz w:val="32"/>
          <w:szCs w:val="32"/>
        </w:rPr>
      </w:pPr>
    </w:p>
    <w:p w:rsidR="0031724F" w:rsidRPr="00027C0F" w:rsidRDefault="0031724F" w:rsidP="0031724F">
      <w:pPr>
        <w:jc w:val="center"/>
        <w:rPr>
          <w:rFonts w:ascii="Franklin Gothic Book" w:hAnsi="Franklin Gothic Book" w:cs="Arial"/>
        </w:rPr>
      </w:pPr>
    </w:p>
    <w:p w:rsidR="006C3087" w:rsidRDefault="006C3087">
      <w:pPr>
        <w:rPr>
          <w:rFonts w:ascii="Franklin Gothic Book" w:hAnsi="Franklin Gothic Book"/>
          <w:i/>
        </w:rPr>
      </w:pPr>
    </w:p>
    <w:sectPr w:rsidR="006C3087" w:rsidSect="00270A3F">
      <w:footerReference w:type="default" r:id="rId10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799" w:rsidRDefault="00E54799" w:rsidP="00F440F0">
      <w:r>
        <w:separator/>
      </w:r>
    </w:p>
  </w:endnote>
  <w:endnote w:type="continuationSeparator" w:id="0">
    <w:p w:rsidR="00E54799" w:rsidRDefault="00E54799" w:rsidP="00F4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821574"/>
      <w:docPartObj>
        <w:docPartGallery w:val="Page Numbers (Bottom of Page)"/>
        <w:docPartUnique/>
      </w:docPartObj>
    </w:sdtPr>
    <w:sdtEndPr>
      <w:rPr>
        <w:rFonts w:ascii="Cambria" w:hAnsi="Cambria"/>
        <w:noProof/>
      </w:rPr>
    </w:sdtEndPr>
    <w:sdtContent>
      <w:p w:rsidR="00E54799" w:rsidRPr="00F440F0" w:rsidRDefault="00E54799">
        <w:pPr>
          <w:pStyle w:val="Footer"/>
          <w:jc w:val="right"/>
          <w:rPr>
            <w:rFonts w:ascii="Cambria" w:hAnsi="Cambria"/>
          </w:rPr>
        </w:pPr>
        <w:r w:rsidRPr="00F440F0">
          <w:rPr>
            <w:rFonts w:ascii="Cambria" w:hAnsi="Cambria"/>
          </w:rPr>
          <w:fldChar w:fldCharType="begin"/>
        </w:r>
        <w:r w:rsidRPr="00F440F0">
          <w:rPr>
            <w:rFonts w:ascii="Cambria" w:hAnsi="Cambria"/>
          </w:rPr>
          <w:instrText xml:space="preserve"> PAGE   \* MERGEFORMAT </w:instrText>
        </w:r>
        <w:r w:rsidRPr="00F440F0">
          <w:rPr>
            <w:rFonts w:ascii="Cambria" w:hAnsi="Cambria"/>
          </w:rPr>
          <w:fldChar w:fldCharType="separate"/>
        </w:r>
        <w:r w:rsidR="00EA2A38">
          <w:rPr>
            <w:rFonts w:ascii="Cambria" w:hAnsi="Cambria"/>
            <w:noProof/>
          </w:rPr>
          <w:t>2</w:t>
        </w:r>
        <w:r w:rsidRPr="00F440F0">
          <w:rPr>
            <w:rFonts w:ascii="Cambria" w:hAnsi="Cambria"/>
          </w:rPr>
          <w:fldChar w:fldCharType="end"/>
        </w:r>
      </w:p>
    </w:sdtContent>
  </w:sdt>
  <w:p w:rsidR="00E54799" w:rsidRDefault="00E547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799" w:rsidRDefault="00E54799" w:rsidP="00F440F0">
      <w:r>
        <w:separator/>
      </w:r>
    </w:p>
  </w:footnote>
  <w:footnote w:type="continuationSeparator" w:id="0">
    <w:p w:rsidR="00E54799" w:rsidRDefault="00E54799" w:rsidP="00F4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4BC"/>
    <w:multiLevelType w:val="hybridMultilevel"/>
    <w:tmpl w:val="589C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316EA"/>
    <w:multiLevelType w:val="hybridMultilevel"/>
    <w:tmpl w:val="35265252"/>
    <w:lvl w:ilvl="0" w:tplc="245A18A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D6260"/>
    <w:multiLevelType w:val="hybridMultilevel"/>
    <w:tmpl w:val="B22A9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F5328"/>
    <w:multiLevelType w:val="hybridMultilevel"/>
    <w:tmpl w:val="BA1C324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753F47"/>
    <w:multiLevelType w:val="hybridMultilevel"/>
    <w:tmpl w:val="EA16DE38"/>
    <w:lvl w:ilvl="0" w:tplc="E048D1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17EE9"/>
    <w:multiLevelType w:val="hybridMultilevel"/>
    <w:tmpl w:val="87181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D6BE7"/>
    <w:multiLevelType w:val="hybridMultilevel"/>
    <w:tmpl w:val="F62A398E"/>
    <w:lvl w:ilvl="0" w:tplc="5756D3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B2DBE"/>
    <w:multiLevelType w:val="hybridMultilevel"/>
    <w:tmpl w:val="7C900F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41A40"/>
    <w:multiLevelType w:val="hybridMultilevel"/>
    <w:tmpl w:val="5E545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35D24"/>
    <w:multiLevelType w:val="hybridMultilevel"/>
    <w:tmpl w:val="CDACDF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0742A"/>
    <w:multiLevelType w:val="hybridMultilevel"/>
    <w:tmpl w:val="B9BCE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C351A"/>
    <w:multiLevelType w:val="hybridMultilevel"/>
    <w:tmpl w:val="A9E8D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D74E2"/>
    <w:multiLevelType w:val="hybridMultilevel"/>
    <w:tmpl w:val="B8ECE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F2540"/>
    <w:multiLevelType w:val="hybridMultilevel"/>
    <w:tmpl w:val="61EAD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7837"/>
    <w:multiLevelType w:val="hybridMultilevel"/>
    <w:tmpl w:val="669C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32D64"/>
    <w:multiLevelType w:val="hybridMultilevel"/>
    <w:tmpl w:val="4260A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F3264A"/>
    <w:multiLevelType w:val="hybridMultilevel"/>
    <w:tmpl w:val="78E0A9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45354"/>
    <w:multiLevelType w:val="hybridMultilevel"/>
    <w:tmpl w:val="159EC0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6019C4"/>
    <w:multiLevelType w:val="hybridMultilevel"/>
    <w:tmpl w:val="630E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150A9"/>
    <w:multiLevelType w:val="hybridMultilevel"/>
    <w:tmpl w:val="C1C077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E327C0"/>
    <w:multiLevelType w:val="hybridMultilevel"/>
    <w:tmpl w:val="4B101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C1E38"/>
    <w:multiLevelType w:val="hybridMultilevel"/>
    <w:tmpl w:val="DE8AE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7341DC"/>
    <w:multiLevelType w:val="hybridMultilevel"/>
    <w:tmpl w:val="AFD4F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F4B20"/>
    <w:multiLevelType w:val="hybridMultilevel"/>
    <w:tmpl w:val="92D09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452673"/>
    <w:multiLevelType w:val="hybridMultilevel"/>
    <w:tmpl w:val="C4D6F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C26CF"/>
    <w:multiLevelType w:val="hybridMultilevel"/>
    <w:tmpl w:val="028C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91253"/>
    <w:multiLevelType w:val="hybridMultilevel"/>
    <w:tmpl w:val="42B6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5375BB"/>
    <w:multiLevelType w:val="hybridMultilevel"/>
    <w:tmpl w:val="B67AE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C47CA"/>
    <w:multiLevelType w:val="hybridMultilevel"/>
    <w:tmpl w:val="B5B802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D07B0"/>
    <w:multiLevelType w:val="hybridMultilevel"/>
    <w:tmpl w:val="4A8A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1500D"/>
    <w:multiLevelType w:val="hybridMultilevel"/>
    <w:tmpl w:val="71182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DD7DA5"/>
    <w:multiLevelType w:val="hybridMultilevel"/>
    <w:tmpl w:val="F45E5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2E435A"/>
    <w:multiLevelType w:val="hybridMultilevel"/>
    <w:tmpl w:val="D05CE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30"/>
  </w:num>
  <w:num w:numId="4">
    <w:abstractNumId w:val="29"/>
  </w:num>
  <w:num w:numId="5">
    <w:abstractNumId w:val="11"/>
  </w:num>
  <w:num w:numId="6">
    <w:abstractNumId w:val="9"/>
  </w:num>
  <w:num w:numId="7">
    <w:abstractNumId w:val="28"/>
  </w:num>
  <w:num w:numId="8">
    <w:abstractNumId w:val="17"/>
  </w:num>
  <w:num w:numId="9">
    <w:abstractNumId w:val="21"/>
  </w:num>
  <w:num w:numId="10">
    <w:abstractNumId w:val="3"/>
  </w:num>
  <w:num w:numId="11">
    <w:abstractNumId w:val="31"/>
  </w:num>
  <w:num w:numId="12">
    <w:abstractNumId w:val="27"/>
  </w:num>
  <w:num w:numId="13">
    <w:abstractNumId w:val="14"/>
  </w:num>
  <w:num w:numId="14">
    <w:abstractNumId w:val="8"/>
  </w:num>
  <w:num w:numId="15">
    <w:abstractNumId w:val="20"/>
  </w:num>
  <w:num w:numId="16">
    <w:abstractNumId w:val="22"/>
  </w:num>
  <w:num w:numId="17">
    <w:abstractNumId w:val="0"/>
  </w:num>
  <w:num w:numId="18">
    <w:abstractNumId w:val="13"/>
  </w:num>
  <w:num w:numId="19">
    <w:abstractNumId w:val="25"/>
  </w:num>
  <w:num w:numId="20">
    <w:abstractNumId w:val="2"/>
  </w:num>
  <w:num w:numId="21">
    <w:abstractNumId w:val="15"/>
  </w:num>
  <w:num w:numId="22">
    <w:abstractNumId w:val="26"/>
  </w:num>
  <w:num w:numId="23">
    <w:abstractNumId w:val="5"/>
  </w:num>
  <w:num w:numId="24">
    <w:abstractNumId w:val="12"/>
  </w:num>
  <w:num w:numId="25">
    <w:abstractNumId w:val="6"/>
  </w:num>
  <w:num w:numId="26">
    <w:abstractNumId w:val="7"/>
  </w:num>
  <w:num w:numId="27">
    <w:abstractNumId w:val="4"/>
  </w:num>
  <w:num w:numId="28">
    <w:abstractNumId w:val="1"/>
  </w:num>
  <w:num w:numId="29">
    <w:abstractNumId w:val="32"/>
  </w:num>
  <w:num w:numId="30">
    <w:abstractNumId w:val="16"/>
  </w:num>
  <w:num w:numId="31">
    <w:abstractNumId w:val="24"/>
  </w:num>
  <w:num w:numId="32">
    <w:abstractNumId w:val="1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24F"/>
    <w:rsid w:val="00021D34"/>
    <w:rsid w:val="00027C0F"/>
    <w:rsid w:val="0005786C"/>
    <w:rsid w:val="00064739"/>
    <w:rsid w:val="00072D40"/>
    <w:rsid w:val="00096DD3"/>
    <w:rsid w:val="000A0C9A"/>
    <w:rsid w:val="000B0E2C"/>
    <w:rsid w:val="000B19A8"/>
    <w:rsid w:val="001002AF"/>
    <w:rsid w:val="00100934"/>
    <w:rsid w:val="001109EC"/>
    <w:rsid w:val="001225AF"/>
    <w:rsid w:val="001340BE"/>
    <w:rsid w:val="00146419"/>
    <w:rsid w:val="00172884"/>
    <w:rsid w:val="00193233"/>
    <w:rsid w:val="001A2BE8"/>
    <w:rsid w:val="001A6384"/>
    <w:rsid w:val="001B34CE"/>
    <w:rsid w:val="001B432F"/>
    <w:rsid w:val="001E644D"/>
    <w:rsid w:val="001F1BDA"/>
    <w:rsid w:val="0022188F"/>
    <w:rsid w:val="00223D79"/>
    <w:rsid w:val="00250826"/>
    <w:rsid w:val="0025636E"/>
    <w:rsid w:val="00270A3F"/>
    <w:rsid w:val="00293D67"/>
    <w:rsid w:val="00297817"/>
    <w:rsid w:val="002A67F4"/>
    <w:rsid w:val="002A74A7"/>
    <w:rsid w:val="002C02D6"/>
    <w:rsid w:val="002C1F76"/>
    <w:rsid w:val="002C2B52"/>
    <w:rsid w:val="002C73AB"/>
    <w:rsid w:val="002D0D88"/>
    <w:rsid w:val="002E2ED6"/>
    <w:rsid w:val="0030257F"/>
    <w:rsid w:val="0030633F"/>
    <w:rsid w:val="003076EB"/>
    <w:rsid w:val="0031724F"/>
    <w:rsid w:val="00320574"/>
    <w:rsid w:val="003755DF"/>
    <w:rsid w:val="00390959"/>
    <w:rsid w:val="00394075"/>
    <w:rsid w:val="003E467E"/>
    <w:rsid w:val="0040204D"/>
    <w:rsid w:val="00452321"/>
    <w:rsid w:val="004704DA"/>
    <w:rsid w:val="0047146B"/>
    <w:rsid w:val="004714DB"/>
    <w:rsid w:val="00490E8E"/>
    <w:rsid w:val="004C3A7A"/>
    <w:rsid w:val="004C7F5D"/>
    <w:rsid w:val="004F1956"/>
    <w:rsid w:val="005112B8"/>
    <w:rsid w:val="005231A3"/>
    <w:rsid w:val="0055577C"/>
    <w:rsid w:val="00563131"/>
    <w:rsid w:val="00563BCD"/>
    <w:rsid w:val="00564774"/>
    <w:rsid w:val="00566A3F"/>
    <w:rsid w:val="005B064C"/>
    <w:rsid w:val="005C14B0"/>
    <w:rsid w:val="006149EB"/>
    <w:rsid w:val="00632866"/>
    <w:rsid w:val="0063602C"/>
    <w:rsid w:val="0066171B"/>
    <w:rsid w:val="0069496C"/>
    <w:rsid w:val="00695835"/>
    <w:rsid w:val="006A60F5"/>
    <w:rsid w:val="006C3087"/>
    <w:rsid w:val="006D5F09"/>
    <w:rsid w:val="006D6C93"/>
    <w:rsid w:val="006D7076"/>
    <w:rsid w:val="006F4809"/>
    <w:rsid w:val="00714923"/>
    <w:rsid w:val="0073083A"/>
    <w:rsid w:val="00741897"/>
    <w:rsid w:val="007651E1"/>
    <w:rsid w:val="007826EB"/>
    <w:rsid w:val="00797E7A"/>
    <w:rsid w:val="007B3A80"/>
    <w:rsid w:val="007C5E0A"/>
    <w:rsid w:val="007D3411"/>
    <w:rsid w:val="007D6EC6"/>
    <w:rsid w:val="007D6F04"/>
    <w:rsid w:val="00814CA9"/>
    <w:rsid w:val="00822881"/>
    <w:rsid w:val="00830647"/>
    <w:rsid w:val="00832C10"/>
    <w:rsid w:val="008333D6"/>
    <w:rsid w:val="00851274"/>
    <w:rsid w:val="00860907"/>
    <w:rsid w:val="00865107"/>
    <w:rsid w:val="008763A8"/>
    <w:rsid w:val="00876850"/>
    <w:rsid w:val="008771C6"/>
    <w:rsid w:val="008D7BC8"/>
    <w:rsid w:val="009122F8"/>
    <w:rsid w:val="009244EE"/>
    <w:rsid w:val="0095293F"/>
    <w:rsid w:val="009A67FF"/>
    <w:rsid w:val="009E565C"/>
    <w:rsid w:val="00A23F77"/>
    <w:rsid w:val="00A357C9"/>
    <w:rsid w:val="00A41674"/>
    <w:rsid w:val="00A4764B"/>
    <w:rsid w:val="00A56EFB"/>
    <w:rsid w:val="00A6471D"/>
    <w:rsid w:val="00A679BF"/>
    <w:rsid w:val="00A81269"/>
    <w:rsid w:val="00A9087D"/>
    <w:rsid w:val="00AE4027"/>
    <w:rsid w:val="00B178B8"/>
    <w:rsid w:val="00B453DC"/>
    <w:rsid w:val="00B5486A"/>
    <w:rsid w:val="00B62389"/>
    <w:rsid w:val="00B84CE9"/>
    <w:rsid w:val="00BA4E17"/>
    <w:rsid w:val="00BC473B"/>
    <w:rsid w:val="00BC55CB"/>
    <w:rsid w:val="00BD2A1B"/>
    <w:rsid w:val="00BD3E7C"/>
    <w:rsid w:val="00BD4E32"/>
    <w:rsid w:val="00BE7540"/>
    <w:rsid w:val="00BF145D"/>
    <w:rsid w:val="00C726F0"/>
    <w:rsid w:val="00C775BA"/>
    <w:rsid w:val="00C81C3E"/>
    <w:rsid w:val="00CA31BB"/>
    <w:rsid w:val="00CA71C9"/>
    <w:rsid w:val="00D1409A"/>
    <w:rsid w:val="00D22D78"/>
    <w:rsid w:val="00D43590"/>
    <w:rsid w:val="00D463F3"/>
    <w:rsid w:val="00D5660A"/>
    <w:rsid w:val="00D8097F"/>
    <w:rsid w:val="00D95BAA"/>
    <w:rsid w:val="00DA7ED2"/>
    <w:rsid w:val="00DB103B"/>
    <w:rsid w:val="00DD6CD2"/>
    <w:rsid w:val="00DE76F7"/>
    <w:rsid w:val="00E03CE8"/>
    <w:rsid w:val="00E12CAE"/>
    <w:rsid w:val="00E36B19"/>
    <w:rsid w:val="00E4750E"/>
    <w:rsid w:val="00E54799"/>
    <w:rsid w:val="00E56216"/>
    <w:rsid w:val="00E61F78"/>
    <w:rsid w:val="00E708B3"/>
    <w:rsid w:val="00EA2A38"/>
    <w:rsid w:val="00ED30C1"/>
    <w:rsid w:val="00F16208"/>
    <w:rsid w:val="00F201DC"/>
    <w:rsid w:val="00F20CD5"/>
    <w:rsid w:val="00F2163B"/>
    <w:rsid w:val="00F23563"/>
    <w:rsid w:val="00F440F0"/>
    <w:rsid w:val="00F55FA6"/>
    <w:rsid w:val="00F90809"/>
    <w:rsid w:val="00FA49B1"/>
    <w:rsid w:val="00FD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24F"/>
    <w:rPr>
      <w:sz w:val="24"/>
      <w:szCs w:val="24"/>
    </w:rPr>
  </w:style>
  <w:style w:type="paragraph" w:styleId="Heading1">
    <w:name w:val="heading 1"/>
    <w:basedOn w:val="Normal"/>
    <w:next w:val="Normal"/>
    <w:qFormat/>
    <w:rsid w:val="0031724F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Garamond" w:hAnsi="Garamond"/>
      <w:b/>
      <w:szCs w:val="20"/>
      <w:u w:val="single"/>
    </w:rPr>
  </w:style>
  <w:style w:type="paragraph" w:styleId="Heading2">
    <w:name w:val="heading 2"/>
    <w:basedOn w:val="Normal"/>
    <w:next w:val="Normal"/>
    <w:qFormat/>
    <w:rsid w:val="0031724F"/>
    <w:pPr>
      <w:keepNext/>
      <w:pBdr>
        <w:top w:val="single" w:sz="6" w:space="1" w:color="auto" w:shadow="1"/>
        <w:left w:val="single" w:sz="6" w:space="1" w:color="auto" w:shadow="1"/>
        <w:bottom w:val="single" w:sz="6" w:space="7" w:color="auto" w:shadow="1"/>
        <w:right w:val="single" w:sz="6" w:space="1" w:color="auto" w:shadow="1"/>
      </w:pBdr>
      <w:jc w:val="center"/>
      <w:outlineLvl w:val="1"/>
    </w:pPr>
    <w:rPr>
      <w:rFonts w:ascii="Arial" w:hAnsi="Arial" w:cs="Arial"/>
      <w:b/>
      <w:sz w:val="22"/>
      <w:u w:val="single"/>
    </w:rPr>
  </w:style>
  <w:style w:type="paragraph" w:styleId="Heading3">
    <w:name w:val="heading 3"/>
    <w:basedOn w:val="Normal"/>
    <w:next w:val="Normal"/>
    <w:qFormat/>
    <w:rsid w:val="0031724F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1724F"/>
    <w:pPr>
      <w:jc w:val="center"/>
    </w:pPr>
    <w:rPr>
      <w:rFonts w:ascii="Britannic Bold" w:hAnsi="Britannic Bold"/>
      <w:sz w:val="40"/>
      <w:szCs w:val="20"/>
    </w:rPr>
  </w:style>
  <w:style w:type="paragraph" w:styleId="BodyText">
    <w:name w:val="Body Text"/>
    <w:basedOn w:val="Normal"/>
    <w:rsid w:val="0031724F"/>
    <w:pPr>
      <w:pBdr>
        <w:top w:val="single" w:sz="6" w:space="1" w:color="auto" w:shadow="1"/>
        <w:left w:val="single" w:sz="6" w:space="1" w:color="auto" w:shadow="1"/>
        <w:bottom w:val="single" w:sz="6" w:space="0" w:color="auto" w:shadow="1"/>
        <w:right w:val="single" w:sz="6" w:space="1" w:color="auto" w:shadow="1"/>
      </w:pBdr>
    </w:pPr>
    <w:rPr>
      <w:rFonts w:ascii="Arial" w:hAnsi="Arial"/>
      <w:sz w:val="22"/>
      <w:szCs w:val="20"/>
      <w:vertAlign w:val="subscript"/>
    </w:rPr>
  </w:style>
  <w:style w:type="paragraph" w:styleId="ListParagraph">
    <w:name w:val="List Paragraph"/>
    <w:basedOn w:val="Normal"/>
    <w:uiPriority w:val="34"/>
    <w:qFormat/>
    <w:rsid w:val="00F20CD5"/>
    <w:pPr>
      <w:ind w:left="720"/>
    </w:pPr>
  </w:style>
  <w:style w:type="paragraph" w:styleId="BalloonText">
    <w:name w:val="Balloon Text"/>
    <w:basedOn w:val="Normal"/>
    <w:link w:val="BalloonTextChar"/>
    <w:rsid w:val="008771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71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50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440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40F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40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0F0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7146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24F"/>
    <w:rPr>
      <w:sz w:val="24"/>
      <w:szCs w:val="24"/>
    </w:rPr>
  </w:style>
  <w:style w:type="paragraph" w:styleId="Heading1">
    <w:name w:val="heading 1"/>
    <w:basedOn w:val="Normal"/>
    <w:next w:val="Normal"/>
    <w:qFormat/>
    <w:rsid w:val="0031724F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Garamond" w:hAnsi="Garamond"/>
      <w:b/>
      <w:szCs w:val="20"/>
      <w:u w:val="single"/>
    </w:rPr>
  </w:style>
  <w:style w:type="paragraph" w:styleId="Heading2">
    <w:name w:val="heading 2"/>
    <w:basedOn w:val="Normal"/>
    <w:next w:val="Normal"/>
    <w:qFormat/>
    <w:rsid w:val="0031724F"/>
    <w:pPr>
      <w:keepNext/>
      <w:pBdr>
        <w:top w:val="single" w:sz="6" w:space="1" w:color="auto" w:shadow="1"/>
        <w:left w:val="single" w:sz="6" w:space="1" w:color="auto" w:shadow="1"/>
        <w:bottom w:val="single" w:sz="6" w:space="7" w:color="auto" w:shadow="1"/>
        <w:right w:val="single" w:sz="6" w:space="1" w:color="auto" w:shadow="1"/>
      </w:pBdr>
      <w:jc w:val="center"/>
      <w:outlineLvl w:val="1"/>
    </w:pPr>
    <w:rPr>
      <w:rFonts w:ascii="Arial" w:hAnsi="Arial" w:cs="Arial"/>
      <w:b/>
      <w:sz w:val="22"/>
      <w:u w:val="single"/>
    </w:rPr>
  </w:style>
  <w:style w:type="paragraph" w:styleId="Heading3">
    <w:name w:val="heading 3"/>
    <w:basedOn w:val="Normal"/>
    <w:next w:val="Normal"/>
    <w:qFormat/>
    <w:rsid w:val="0031724F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1724F"/>
    <w:pPr>
      <w:jc w:val="center"/>
    </w:pPr>
    <w:rPr>
      <w:rFonts w:ascii="Britannic Bold" w:hAnsi="Britannic Bold"/>
      <w:sz w:val="40"/>
      <w:szCs w:val="20"/>
    </w:rPr>
  </w:style>
  <w:style w:type="paragraph" w:styleId="BodyText">
    <w:name w:val="Body Text"/>
    <w:basedOn w:val="Normal"/>
    <w:rsid w:val="0031724F"/>
    <w:pPr>
      <w:pBdr>
        <w:top w:val="single" w:sz="6" w:space="1" w:color="auto" w:shadow="1"/>
        <w:left w:val="single" w:sz="6" w:space="1" w:color="auto" w:shadow="1"/>
        <w:bottom w:val="single" w:sz="6" w:space="0" w:color="auto" w:shadow="1"/>
        <w:right w:val="single" w:sz="6" w:space="1" w:color="auto" w:shadow="1"/>
      </w:pBdr>
    </w:pPr>
    <w:rPr>
      <w:rFonts w:ascii="Arial" w:hAnsi="Arial"/>
      <w:sz w:val="22"/>
      <w:szCs w:val="20"/>
      <w:vertAlign w:val="subscript"/>
    </w:rPr>
  </w:style>
  <w:style w:type="paragraph" w:styleId="ListParagraph">
    <w:name w:val="List Paragraph"/>
    <w:basedOn w:val="Normal"/>
    <w:uiPriority w:val="34"/>
    <w:qFormat/>
    <w:rsid w:val="00F20CD5"/>
    <w:pPr>
      <w:ind w:left="720"/>
    </w:pPr>
  </w:style>
  <w:style w:type="paragraph" w:styleId="BalloonText">
    <w:name w:val="Balloon Text"/>
    <w:basedOn w:val="Normal"/>
    <w:link w:val="BalloonTextChar"/>
    <w:rsid w:val="008771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71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50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440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40F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40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0F0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714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2EAD0-E27D-4079-8EA7-01244DD862DB}"/>
      </w:docPartPr>
      <w:docPartBody>
        <w:p w:rsidR="00C92384" w:rsidRDefault="00EF57F2">
          <w:r w:rsidRPr="00AC3668">
            <w:rPr>
              <w:rStyle w:val="PlaceholderText"/>
            </w:rPr>
            <w:t>Click here to enter text.</w:t>
          </w:r>
        </w:p>
      </w:docPartBody>
    </w:docPart>
    <w:docPart>
      <w:docPartPr>
        <w:name w:val="1127D64FE1264DEFBA2344855940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7D0F2-CDB3-4D7D-A85D-4D9C630E2E6B}"/>
      </w:docPartPr>
      <w:docPartBody>
        <w:p w:rsidR="00C92384" w:rsidRDefault="00C92384" w:rsidP="00C92384">
          <w:pPr>
            <w:pStyle w:val="1127D64FE1264DEFBA23448559406405"/>
          </w:pPr>
          <w:r w:rsidRPr="00AC3668">
            <w:rPr>
              <w:rStyle w:val="PlaceholderText"/>
            </w:rPr>
            <w:t>Click here to enter text.</w:t>
          </w:r>
        </w:p>
      </w:docPartBody>
    </w:docPart>
    <w:docPart>
      <w:docPartPr>
        <w:name w:val="3BA09730643D474798A5A666A2115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05333-4894-4509-A91B-DD2EB1AB0C14}"/>
      </w:docPartPr>
      <w:docPartBody>
        <w:p w:rsidR="00C27908" w:rsidRDefault="00FC05A8" w:rsidP="00FC05A8">
          <w:pPr>
            <w:pStyle w:val="3BA09730643D474798A5A666A21158C1"/>
          </w:pPr>
          <w:r w:rsidRPr="00AC3668">
            <w:rPr>
              <w:rStyle w:val="PlaceholderText"/>
            </w:rPr>
            <w:t>Click here to enter text.</w:t>
          </w:r>
        </w:p>
      </w:docPartBody>
    </w:docPart>
    <w:docPart>
      <w:docPartPr>
        <w:name w:val="1D56A43CDA97456B89493C19EBF90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CEAC8-2E65-4A23-894F-BCC1F2A33A31}"/>
      </w:docPartPr>
      <w:docPartBody>
        <w:p w:rsidR="00C27908" w:rsidRDefault="00FC05A8" w:rsidP="00FC05A8">
          <w:pPr>
            <w:pStyle w:val="1D56A43CDA97456B89493C19EBF9070C"/>
          </w:pPr>
          <w:r w:rsidRPr="00AC3668">
            <w:rPr>
              <w:rStyle w:val="PlaceholderText"/>
            </w:rPr>
            <w:t>Click here to enter text.</w:t>
          </w:r>
        </w:p>
      </w:docPartBody>
    </w:docPart>
    <w:docPart>
      <w:docPartPr>
        <w:name w:val="AD3AD0E7B3B34005883723A344A16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8AE8-F9BF-4612-8562-5FB8A5B8F028}"/>
      </w:docPartPr>
      <w:docPartBody>
        <w:p w:rsidR="00C27908" w:rsidRDefault="00FC05A8" w:rsidP="00FC05A8">
          <w:pPr>
            <w:pStyle w:val="AD3AD0E7B3B34005883723A344A16E0A"/>
          </w:pPr>
          <w:r w:rsidRPr="00AC366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F2"/>
    <w:rsid w:val="00C27908"/>
    <w:rsid w:val="00C92384"/>
    <w:rsid w:val="00EF57F2"/>
    <w:rsid w:val="00FC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5A8"/>
    <w:rPr>
      <w:color w:val="808080"/>
    </w:rPr>
  </w:style>
  <w:style w:type="paragraph" w:customStyle="1" w:styleId="7F13094E7B264DCA9D77CD72CECADDA1">
    <w:name w:val="7F13094E7B264DCA9D77CD72CECADDA1"/>
    <w:rsid w:val="00EF57F2"/>
  </w:style>
  <w:style w:type="paragraph" w:customStyle="1" w:styleId="1127D64FE1264DEFBA23448559406405">
    <w:name w:val="1127D64FE1264DEFBA23448559406405"/>
    <w:rsid w:val="00C92384"/>
  </w:style>
  <w:style w:type="paragraph" w:customStyle="1" w:styleId="8A501154BC1B44A0A6FFAC1257B22F7B">
    <w:name w:val="8A501154BC1B44A0A6FFAC1257B22F7B"/>
    <w:rsid w:val="00C92384"/>
  </w:style>
  <w:style w:type="paragraph" w:customStyle="1" w:styleId="3B4ED66992074F648A3165A9BA184B17">
    <w:name w:val="3B4ED66992074F648A3165A9BA184B17"/>
    <w:rsid w:val="00C92384"/>
  </w:style>
  <w:style w:type="paragraph" w:customStyle="1" w:styleId="FFA183EB111146158B41770568C9D145">
    <w:name w:val="FFA183EB111146158B41770568C9D145"/>
    <w:rsid w:val="00C92384"/>
  </w:style>
  <w:style w:type="paragraph" w:customStyle="1" w:styleId="3BA09730643D474798A5A666A21158C1">
    <w:name w:val="3BA09730643D474798A5A666A21158C1"/>
    <w:rsid w:val="00FC05A8"/>
  </w:style>
  <w:style w:type="paragraph" w:customStyle="1" w:styleId="1D56A43CDA97456B89493C19EBF9070C">
    <w:name w:val="1D56A43CDA97456B89493C19EBF9070C"/>
    <w:rsid w:val="00FC05A8"/>
  </w:style>
  <w:style w:type="paragraph" w:customStyle="1" w:styleId="AD3AD0E7B3B34005883723A344A16E0A">
    <w:name w:val="AD3AD0E7B3B34005883723A344A16E0A"/>
    <w:rsid w:val="00FC05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5A8"/>
    <w:rPr>
      <w:color w:val="808080"/>
    </w:rPr>
  </w:style>
  <w:style w:type="paragraph" w:customStyle="1" w:styleId="7F13094E7B264DCA9D77CD72CECADDA1">
    <w:name w:val="7F13094E7B264DCA9D77CD72CECADDA1"/>
    <w:rsid w:val="00EF57F2"/>
  </w:style>
  <w:style w:type="paragraph" w:customStyle="1" w:styleId="1127D64FE1264DEFBA23448559406405">
    <w:name w:val="1127D64FE1264DEFBA23448559406405"/>
    <w:rsid w:val="00C92384"/>
  </w:style>
  <w:style w:type="paragraph" w:customStyle="1" w:styleId="8A501154BC1B44A0A6FFAC1257B22F7B">
    <w:name w:val="8A501154BC1B44A0A6FFAC1257B22F7B"/>
    <w:rsid w:val="00C92384"/>
  </w:style>
  <w:style w:type="paragraph" w:customStyle="1" w:styleId="3B4ED66992074F648A3165A9BA184B17">
    <w:name w:val="3B4ED66992074F648A3165A9BA184B17"/>
    <w:rsid w:val="00C92384"/>
  </w:style>
  <w:style w:type="paragraph" w:customStyle="1" w:styleId="FFA183EB111146158B41770568C9D145">
    <w:name w:val="FFA183EB111146158B41770568C9D145"/>
    <w:rsid w:val="00C92384"/>
  </w:style>
  <w:style w:type="paragraph" w:customStyle="1" w:styleId="3BA09730643D474798A5A666A21158C1">
    <w:name w:val="3BA09730643D474798A5A666A21158C1"/>
    <w:rsid w:val="00FC05A8"/>
  </w:style>
  <w:style w:type="paragraph" w:customStyle="1" w:styleId="1D56A43CDA97456B89493C19EBF9070C">
    <w:name w:val="1D56A43CDA97456B89493C19EBF9070C"/>
    <w:rsid w:val="00FC05A8"/>
  </w:style>
  <w:style w:type="paragraph" w:customStyle="1" w:styleId="AD3AD0E7B3B34005883723A344A16E0A">
    <w:name w:val="AD3AD0E7B3B34005883723A344A16E0A"/>
    <w:rsid w:val="00FC05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77376-F597-45C4-B7AF-CE1BEE01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6475BB49</Template>
  <TotalTime>23</TotalTime>
  <Pages>2</Pages>
  <Words>195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BISHOP’S STAFF REVIEW</vt:lpstr>
    </vt:vector>
  </TitlesOfParts>
  <Company>Bath and Wells Anglican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BISHOP’S STAFF REVIEW</dc:title>
  <dc:creator>smithm</dc:creator>
  <cp:lastModifiedBy>Sophie Moore</cp:lastModifiedBy>
  <cp:revision>5</cp:revision>
  <cp:lastPrinted>2018-01-18T11:02:00Z</cp:lastPrinted>
  <dcterms:created xsi:type="dcterms:W3CDTF">2018-03-09T14:20:00Z</dcterms:created>
  <dcterms:modified xsi:type="dcterms:W3CDTF">2018-08-23T11:24:00Z</dcterms:modified>
</cp:coreProperties>
</file>