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A49" w:rsidRDefault="006E7A49" w:rsidP="00A614A5">
      <w:pPr>
        <w:jc w:val="right"/>
        <w:rPr>
          <w:b/>
        </w:rPr>
      </w:pPr>
      <w:bookmarkStart w:id="0" w:name="_GoBack"/>
      <w:r>
        <w:rPr>
          <w:b/>
          <w:noProof/>
          <w:lang w:eastAsia="en-GB"/>
        </w:rPr>
        <w:drawing>
          <wp:inline distT="0" distB="0" distL="0" distR="0">
            <wp:extent cx="2734437" cy="837054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cese Logo (Blue) A4 (Use w60mm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09" cy="8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EC965F3" wp14:editId="7F58EDEB">
            <wp:simplePos x="914400" y="1600200"/>
            <wp:positionH relativeFrom="margin">
              <wp:align>right</wp:align>
            </wp:positionH>
            <wp:positionV relativeFrom="margin">
              <wp:posOffset>1200150</wp:posOffset>
            </wp:positionV>
            <wp:extent cx="1447800" cy="1447800"/>
            <wp:effectExtent l="0" t="0" r="0" b="0"/>
            <wp:wrapSquare wrapText="bothSides"/>
            <wp:docPr id="4" name="Picture 4" descr="C:\Users\FennH.BATHWELLS.019\AppData\Local\Microsoft\Windows\Temporary Internet Files\Content.IE5\B4VV3YUT\Handshake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nnH.BATHWELLS.019\AppData\Local\Microsoft\Windows\Temporary Internet Files\Content.IE5\B4VV3YUT\Handshake_icon.svg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7A49" w:rsidRDefault="006E7A49">
      <w:pPr>
        <w:rPr>
          <w:b/>
        </w:rPr>
      </w:pPr>
    </w:p>
    <w:p w:rsidR="001356AE" w:rsidRPr="001356AE" w:rsidRDefault="001356AE">
      <w:pPr>
        <w:rPr>
          <w:b/>
          <w:noProof/>
          <w:lang w:eastAsia="en-GB"/>
        </w:rPr>
      </w:pPr>
      <w:r w:rsidRPr="001356AE">
        <w:rPr>
          <w:b/>
        </w:rPr>
        <w:t xml:space="preserve">Module / Theme :  Relationships </w:t>
      </w:r>
    </w:p>
    <w:p w:rsidR="001356AE" w:rsidRDefault="00FA66A9">
      <w:pPr>
        <w:rPr>
          <w:b/>
        </w:rPr>
      </w:pPr>
      <w:r>
        <w:rPr>
          <w:b/>
        </w:rPr>
        <w:t xml:space="preserve">Activity :  Develop a Partnership Agreement together </w:t>
      </w:r>
    </w:p>
    <w:p w:rsidR="006E7A49" w:rsidRDefault="006E7A49">
      <w:pPr>
        <w:rPr>
          <w:b/>
        </w:rPr>
      </w:pPr>
    </w:p>
    <w:p w:rsidR="001356AE" w:rsidRDefault="001356AE">
      <w:pPr>
        <w:rPr>
          <w:b/>
        </w:rPr>
      </w:pPr>
      <w:r>
        <w:rPr>
          <w:b/>
        </w:rPr>
        <w:t>Purpose :</w:t>
      </w:r>
    </w:p>
    <w:p w:rsidR="001356AE" w:rsidRPr="0018511A" w:rsidRDefault="0018511A">
      <w:r w:rsidRPr="0018511A">
        <w:t xml:space="preserve">This activity is designed to </w:t>
      </w:r>
      <w:r w:rsidR="00FA66A9">
        <w:t xml:space="preserve">give you a format to consider in helping you to draw up a partnership agreement together. </w:t>
      </w:r>
    </w:p>
    <w:p w:rsidR="004639B6" w:rsidRDefault="00FA66A9">
      <w:pPr>
        <w:rPr>
          <w:b/>
        </w:rPr>
      </w:pPr>
      <w:r>
        <w:rPr>
          <w:b/>
        </w:rPr>
        <w:t>Resource</w:t>
      </w:r>
      <w:r w:rsidR="001356AE">
        <w:rPr>
          <w:b/>
        </w:rPr>
        <w:t xml:space="preserve"> :</w:t>
      </w:r>
      <w:r w:rsidRPr="00FA66A9">
        <w:rPr>
          <w:b/>
        </w:rPr>
        <w:t xml:space="preserve"> </w:t>
      </w:r>
      <w:r>
        <w:rPr>
          <w:b/>
        </w:rPr>
        <w:t>Model Church and Church School Partnership Agreement – Diocese of Liverpool</w:t>
      </w:r>
    </w:p>
    <w:p w:rsidR="00FA66A9" w:rsidRDefault="00FA66A9">
      <w:pPr>
        <w:rPr>
          <w:b/>
        </w:rPr>
      </w:pPr>
    </w:p>
    <w:p w:rsidR="001356AE" w:rsidRDefault="001356AE">
      <w:pPr>
        <w:rPr>
          <w:b/>
        </w:rPr>
      </w:pPr>
      <w:r>
        <w:rPr>
          <w:b/>
        </w:rPr>
        <w:t>How to use this activity</w:t>
      </w:r>
    </w:p>
    <w:p w:rsidR="00FA66A9" w:rsidRDefault="00FA66A9" w:rsidP="00FA66A9">
      <w:pPr>
        <w:pStyle w:val="ListParagraph"/>
        <w:numPr>
          <w:ilvl w:val="0"/>
          <w:numId w:val="3"/>
        </w:numPr>
      </w:pPr>
      <w:r>
        <w:t>Read through the partnership agreement together</w:t>
      </w:r>
    </w:p>
    <w:p w:rsidR="00FA66A9" w:rsidRDefault="00FA66A9" w:rsidP="00FA66A9">
      <w:pPr>
        <w:pStyle w:val="ListParagraph"/>
        <w:numPr>
          <w:ilvl w:val="0"/>
          <w:numId w:val="3"/>
        </w:numPr>
      </w:pPr>
      <w:r>
        <w:t>Consider whether this might be a helpful approach in your context</w:t>
      </w:r>
    </w:p>
    <w:p w:rsidR="00FA66A9" w:rsidRDefault="00FA66A9" w:rsidP="00FA66A9">
      <w:pPr>
        <w:pStyle w:val="ListParagraph"/>
        <w:numPr>
          <w:ilvl w:val="0"/>
          <w:numId w:val="3"/>
        </w:numPr>
      </w:pPr>
      <w:r>
        <w:t>Consider who might be involved in putting together the partnership agreement and what you would do with it.</w:t>
      </w:r>
    </w:p>
    <w:p w:rsidR="00FA66A9" w:rsidRDefault="00FA66A9" w:rsidP="00FA66A9">
      <w:pPr>
        <w:pStyle w:val="ListParagraph"/>
        <w:numPr>
          <w:ilvl w:val="0"/>
          <w:numId w:val="3"/>
        </w:numPr>
      </w:pPr>
      <w:r>
        <w:t xml:space="preserve">Evaluate the content and format of this particular partnership agreement </w:t>
      </w:r>
    </w:p>
    <w:p w:rsidR="00FA66A9" w:rsidRPr="00FA66A9" w:rsidRDefault="00FA66A9" w:rsidP="00FA66A9">
      <w:pPr>
        <w:pStyle w:val="ListParagraph"/>
        <w:numPr>
          <w:ilvl w:val="0"/>
          <w:numId w:val="3"/>
        </w:numPr>
      </w:pPr>
      <w:r>
        <w:t xml:space="preserve">Begin to draft your own partnership agreement </w:t>
      </w:r>
    </w:p>
    <w:p w:rsidR="0018511A" w:rsidRPr="0018511A" w:rsidRDefault="0018511A"/>
    <w:p w:rsidR="001356AE" w:rsidRDefault="001356AE"/>
    <w:sectPr w:rsidR="00135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21C42"/>
    <w:multiLevelType w:val="hybridMultilevel"/>
    <w:tmpl w:val="94308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B4093"/>
    <w:multiLevelType w:val="hybridMultilevel"/>
    <w:tmpl w:val="0756E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9A0B9B"/>
    <w:multiLevelType w:val="hybridMultilevel"/>
    <w:tmpl w:val="EF58A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AE"/>
    <w:rsid w:val="001356AE"/>
    <w:rsid w:val="0018511A"/>
    <w:rsid w:val="001D4304"/>
    <w:rsid w:val="003F6172"/>
    <w:rsid w:val="004639B6"/>
    <w:rsid w:val="00587EE5"/>
    <w:rsid w:val="00670D64"/>
    <w:rsid w:val="006E7A49"/>
    <w:rsid w:val="009F3CA4"/>
    <w:rsid w:val="00A614A5"/>
    <w:rsid w:val="00E822A1"/>
    <w:rsid w:val="00FA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6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E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6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F4EE74BE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Bath &amp; Wells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Fenn</dc:creator>
  <cp:lastModifiedBy>Helen Garrett</cp:lastModifiedBy>
  <cp:revision>3</cp:revision>
  <cp:lastPrinted>2017-06-14T10:01:00Z</cp:lastPrinted>
  <dcterms:created xsi:type="dcterms:W3CDTF">2017-10-09T09:27:00Z</dcterms:created>
  <dcterms:modified xsi:type="dcterms:W3CDTF">2018-09-19T10:37:00Z</dcterms:modified>
</cp:coreProperties>
</file>